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30454AAE" w:rsidR="004B354C" w:rsidRPr="00225EBB" w:rsidRDefault="5BBA90D3" w:rsidP="5BBA90D3">
            <w:pPr>
              <w:tabs>
                <w:tab w:val="left" w:pos="924"/>
              </w:tabs>
              <w:spacing w:before="120" w:after="120"/>
              <w:jc w:val="both"/>
              <w:rPr>
                <w:rFonts w:ascii="Calibri" w:hAnsi="Calibri" w:cs="Calibri"/>
              </w:rPr>
            </w:pPr>
            <w:r w:rsidRPr="5BBA90D3">
              <w:rPr>
                <w:rFonts w:ascii="Calibri" w:hAnsi="Calibri" w:cs="Calibri"/>
              </w:rPr>
              <w:lastRenderedPageBreak/>
              <w:t xml:space="preserve">Please return your completed form by email by the closing date to: </w:t>
            </w:r>
            <w:r w:rsidRPr="5BBA90D3">
              <w:rPr>
                <w:rFonts w:ascii="Calibri" w:hAnsi="Calibri" w:cs="Calibri"/>
                <w:b/>
                <w:bCs/>
                <w:highlight w:val="yellow"/>
              </w:rPr>
              <w:t>recruitment@flyinghightrust.co.uk</w:t>
            </w:r>
            <w:r w:rsidRPr="5BBA90D3">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1E7B2" w14:textId="77777777" w:rsidR="002A39AB" w:rsidRDefault="002A39AB" w:rsidP="001A4F16">
      <w:r>
        <w:separator/>
      </w:r>
    </w:p>
  </w:endnote>
  <w:endnote w:type="continuationSeparator" w:id="0">
    <w:p w14:paraId="526770CE" w14:textId="77777777" w:rsidR="002A39AB" w:rsidRDefault="002A39AB"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639349"/>
      <w:docPartObj>
        <w:docPartGallery w:val="Page Numbers (Bottom of Page)"/>
        <w:docPartUnique/>
      </w:docPartObj>
    </w:sdtPr>
    <w:sdtEndPr>
      <w:rPr>
        <w:noProof/>
      </w:rPr>
    </w:sdtEndPr>
    <w:sdtContent>
      <w:p w14:paraId="3D3D22A9"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4520BE">
          <w:rPr>
            <w:rFonts w:asciiTheme="minorHAnsi" w:hAnsiTheme="minorHAnsi" w:cstheme="minorHAnsi"/>
            <w:noProof/>
            <w:color w:val="BFBFBF" w:themeColor="background1" w:themeShade="BF"/>
            <w:sz w:val="16"/>
            <w:szCs w:val="16"/>
          </w:rPr>
          <w:t>2</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F6883" w14:textId="77777777" w:rsidR="002A39AB" w:rsidRDefault="002A39AB" w:rsidP="001A4F16">
      <w:r>
        <w:separator/>
      </w:r>
    </w:p>
  </w:footnote>
  <w:footnote w:type="continuationSeparator" w:id="0">
    <w:p w14:paraId="54C529ED" w14:textId="77777777" w:rsidR="002A39AB" w:rsidRDefault="002A39AB" w:rsidP="001A4F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A4F16"/>
    <w:rsid w:val="00223ADA"/>
    <w:rsid w:val="00225EBB"/>
    <w:rsid w:val="002A39AB"/>
    <w:rsid w:val="002B1AD6"/>
    <w:rsid w:val="00393709"/>
    <w:rsid w:val="004520BE"/>
    <w:rsid w:val="004B354C"/>
    <w:rsid w:val="005940D0"/>
    <w:rsid w:val="005A4BAD"/>
    <w:rsid w:val="00813898"/>
    <w:rsid w:val="0088006A"/>
    <w:rsid w:val="00885341"/>
    <w:rsid w:val="008F3495"/>
    <w:rsid w:val="00BD24AF"/>
    <w:rsid w:val="00C306DE"/>
    <w:rsid w:val="00C57CD4"/>
    <w:rsid w:val="00C931C5"/>
    <w:rsid w:val="00D060CC"/>
    <w:rsid w:val="00D42D00"/>
    <w:rsid w:val="00D9725D"/>
    <w:rsid w:val="00E601E1"/>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167779"/>
    <w:rsid w:val="00167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8" ma:contentTypeDescription="Create a new document." ma:contentTypeScope="" ma:versionID="0dd661ea6e8b69f5cb8e90b579f01aa2">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4dd17c6f09a826f2077fa3246832bfca"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96625-29CE-4956-BE7D-5076C6702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8f6ec501-ee9c-404d-bb9d-be31c78c5139"/>
    <ds:schemaRef ds:uri="http://purl.org/dc/elements/1.1/"/>
    <ds:schemaRef ds:uri="http://schemas.microsoft.com/office/2006/metadata/properties"/>
    <ds:schemaRef ds:uri="41d48007-c534-4346-a956-764e814c42ce"/>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www.w3.org/XML/1998/namespace"/>
    <ds:schemaRef ds:uri="http://purl.org/dc/terms/"/>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118F87A4</Template>
  <TotalTime>1</TotalTime>
  <Pages>6</Pages>
  <Words>961</Words>
  <Characters>5481</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Kate Gilbert</cp:lastModifiedBy>
  <cp:revision>2</cp:revision>
  <dcterms:created xsi:type="dcterms:W3CDTF">2019-03-12T08:14:00Z</dcterms:created>
  <dcterms:modified xsi:type="dcterms:W3CDTF">2019-03-12T08:14:00Z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