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B31B50" w14:textId="5B013E1D" w:rsidR="00E92DE1" w:rsidRDefault="00E92DE1" w:rsidP="00E92DE1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 xml:space="preserve">Job </w:t>
      </w:r>
      <w:r w:rsidRPr="00AE29E3">
        <w:rPr>
          <w:sz w:val="36"/>
          <w:szCs w:val="36"/>
        </w:rPr>
        <w:t>Des</w:t>
      </w:r>
      <w:r>
        <w:rPr>
          <w:sz w:val="36"/>
          <w:szCs w:val="36"/>
        </w:rPr>
        <w:t>c</w:t>
      </w:r>
      <w:r w:rsidRPr="00AE29E3">
        <w:rPr>
          <w:sz w:val="36"/>
          <w:szCs w:val="36"/>
        </w:rPr>
        <w:t>ription</w:t>
      </w:r>
      <w:r w:rsidR="006F2E16">
        <w:rPr>
          <w:sz w:val="36"/>
          <w:szCs w:val="36"/>
        </w:rPr>
        <w:t xml:space="preserve"> </w:t>
      </w:r>
    </w:p>
    <w:p w14:paraId="6C2B91AB" w14:textId="3AE10902" w:rsidR="00E92DE1" w:rsidRDefault="001F0DD5" w:rsidP="00E92DE1">
      <w:pPr>
        <w:rPr>
          <w:sz w:val="28"/>
          <w:szCs w:val="28"/>
        </w:rPr>
      </w:pPr>
      <w:r>
        <w:rPr>
          <w:b/>
          <w:sz w:val="28"/>
          <w:szCs w:val="28"/>
        </w:rPr>
        <w:t>Role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F2324">
        <w:rPr>
          <w:sz w:val="28"/>
          <w:szCs w:val="28"/>
        </w:rPr>
        <w:t xml:space="preserve">Flying High Partnership Administrator </w:t>
      </w:r>
    </w:p>
    <w:p w14:paraId="5E804382" w14:textId="7EFCAC30" w:rsidR="00E92DE1" w:rsidRPr="00DF2324" w:rsidRDefault="00DF2324" w:rsidP="00E92DE1">
      <w:pPr>
        <w:rPr>
          <w:sz w:val="28"/>
          <w:szCs w:val="28"/>
        </w:rPr>
      </w:pPr>
      <w:r>
        <w:rPr>
          <w:b/>
          <w:sz w:val="28"/>
          <w:szCs w:val="28"/>
        </w:rPr>
        <w:t>Location</w:t>
      </w:r>
      <w:r w:rsidR="001F0DD5">
        <w:rPr>
          <w:b/>
          <w:sz w:val="28"/>
          <w:szCs w:val="28"/>
        </w:rPr>
        <w:tab/>
      </w:r>
      <w:r w:rsidR="001F0DD5"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Hucknall Flying High Academy </w:t>
      </w:r>
    </w:p>
    <w:p w14:paraId="79AAABC3" w14:textId="66235FBA" w:rsidR="00E92DE1" w:rsidRDefault="00DF2324" w:rsidP="00E92DE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Accountable </w:t>
      </w:r>
      <w:r w:rsidR="00E92DE1" w:rsidRPr="00E92DE1">
        <w:rPr>
          <w:b/>
          <w:sz w:val="28"/>
          <w:szCs w:val="28"/>
        </w:rPr>
        <w:t>to:</w:t>
      </w:r>
      <w:r w:rsidR="00E92DE1">
        <w:rPr>
          <w:sz w:val="28"/>
          <w:szCs w:val="28"/>
        </w:rPr>
        <w:t xml:space="preserve"> </w:t>
      </w:r>
      <w:r w:rsidR="001F0DD5">
        <w:rPr>
          <w:sz w:val="28"/>
          <w:szCs w:val="28"/>
        </w:rPr>
        <w:tab/>
      </w:r>
      <w:r w:rsidR="00E92DE1">
        <w:rPr>
          <w:sz w:val="28"/>
          <w:szCs w:val="28"/>
        </w:rPr>
        <w:t>Teaching School Manager</w:t>
      </w:r>
    </w:p>
    <w:p w14:paraId="674E7FA2" w14:textId="085AE395" w:rsidR="00E92DE1" w:rsidRDefault="00DF2324" w:rsidP="00E92DE1">
      <w:pPr>
        <w:rPr>
          <w:sz w:val="28"/>
          <w:szCs w:val="28"/>
        </w:rPr>
      </w:pPr>
      <w:r>
        <w:rPr>
          <w:b/>
          <w:sz w:val="28"/>
          <w:szCs w:val="28"/>
        </w:rPr>
        <w:t>Salary</w:t>
      </w:r>
      <w:r w:rsidR="00C945A6">
        <w:rPr>
          <w:b/>
          <w:sz w:val="28"/>
          <w:szCs w:val="28"/>
        </w:rPr>
        <w:t xml:space="preserve"> </w:t>
      </w:r>
      <w:r w:rsidR="001F0DD5">
        <w:rPr>
          <w:b/>
          <w:sz w:val="28"/>
          <w:szCs w:val="28"/>
        </w:rPr>
        <w:tab/>
      </w:r>
      <w:r w:rsidR="001F0DD5">
        <w:rPr>
          <w:b/>
          <w:sz w:val="28"/>
          <w:szCs w:val="28"/>
        </w:rPr>
        <w:tab/>
      </w:r>
      <w:r w:rsidR="00C945A6">
        <w:rPr>
          <w:sz w:val="28"/>
          <w:szCs w:val="28"/>
        </w:rPr>
        <w:t xml:space="preserve">NJC Grade </w:t>
      </w:r>
      <w:r w:rsidR="00DF38A2">
        <w:rPr>
          <w:sz w:val="28"/>
          <w:szCs w:val="28"/>
        </w:rPr>
        <w:t>3</w:t>
      </w:r>
      <w:r w:rsidR="003A554A">
        <w:rPr>
          <w:sz w:val="28"/>
          <w:szCs w:val="28"/>
        </w:rPr>
        <w:t xml:space="preserve"> £17,681 - £18,870</w:t>
      </w:r>
    </w:p>
    <w:p w14:paraId="010504D2" w14:textId="175E7723" w:rsidR="00DF2324" w:rsidRDefault="001F0DD5" w:rsidP="00E92DE1">
      <w:pPr>
        <w:rPr>
          <w:sz w:val="28"/>
          <w:szCs w:val="28"/>
        </w:rPr>
      </w:pPr>
      <w:r>
        <w:rPr>
          <w:b/>
          <w:sz w:val="28"/>
          <w:szCs w:val="28"/>
        </w:rPr>
        <w:t>Hours</w:t>
      </w:r>
      <w:r w:rsidR="00DF2324" w:rsidRPr="00DF23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F2324">
        <w:rPr>
          <w:sz w:val="28"/>
          <w:szCs w:val="28"/>
        </w:rPr>
        <w:t>37 hours per week, all year round</w:t>
      </w:r>
      <w:r w:rsidR="001B5ADC">
        <w:rPr>
          <w:sz w:val="28"/>
          <w:szCs w:val="28"/>
        </w:rPr>
        <w:t xml:space="preserve"> (</w:t>
      </w:r>
      <w:r>
        <w:rPr>
          <w:sz w:val="28"/>
          <w:szCs w:val="28"/>
        </w:rPr>
        <w:t>1.5-year</w:t>
      </w:r>
      <w:r w:rsidR="001B5ADC">
        <w:rPr>
          <w:sz w:val="28"/>
          <w:szCs w:val="28"/>
        </w:rPr>
        <w:t xml:space="preserve"> fix</w:t>
      </w:r>
      <w:r>
        <w:rPr>
          <w:sz w:val="28"/>
          <w:szCs w:val="28"/>
        </w:rPr>
        <w:t>ed</w:t>
      </w:r>
      <w:r w:rsidR="001B5ADC">
        <w:rPr>
          <w:sz w:val="28"/>
          <w:szCs w:val="28"/>
        </w:rPr>
        <w:t xml:space="preserve"> term contract)</w:t>
      </w:r>
    </w:p>
    <w:p w14:paraId="2D25AE23" w14:textId="69C92506" w:rsidR="00A13460" w:rsidRDefault="00DF2324" w:rsidP="00E92DE1">
      <w:pPr>
        <w:rPr>
          <w:sz w:val="28"/>
          <w:szCs w:val="28"/>
        </w:rPr>
      </w:pPr>
      <w:r w:rsidRPr="009A77AA">
        <w:rPr>
          <w:b/>
          <w:color w:val="0070C0"/>
          <w:sz w:val="28"/>
          <w:szCs w:val="28"/>
        </w:rPr>
        <w:t>Position Overview</w:t>
      </w:r>
      <w:r w:rsidR="009A77AA"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The role will be based within the Flying High Partnership (FHP) central team.  </w:t>
      </w:r>
      <w:r w:rsidR="00111402" w:rsidRPr="00F42082">
        <w:rPr>
          <w:sz w:val="28"/>
          <w:szCs w:val="28"/>
        </w:rPr>
        <w:t>In our pursuit fo</w:t>
      </w:r>
      <w:r w:rsidR="00F42082">
        <w:rPr>
          <w:sz w:val="28"/>
          <w:szCs w:val="28"/>
        </w:rPr>
        <w:t>r excellence in all that we do</w:t>
      </w:r>
      <w:r w:rsidR="00111402" w:rsidRPr="00F42082">
        <w:rPr>
          <w:sz w:val="28"/>
          <w:szCs w:val="28"/>
        </w:rPr>
        <w:t>,</w:t>
      </w:r>
      <w:r w:rsidR="00111402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s FHP Administrator you will work as part of a team to provide high </w:t>
      </w:r>
      <w:r w:rsidR="00A13460">
        <w:rPr>
          <w:sz w:val="28"/>
          <w:szCs w:val="28"/>
        </w:rPr>
        <w:t xml:space="preserve">quality administrative support across a </w:t>
      </w:r>
      <w:r>
        <w:rPr>
          <w:sz w:val="28"/>
          <w:szCs w:val="28"/>
        </w:rPr>
        <w:t>range of activities</w:t>
      </w:r>
      <w:r w:rsidR="00A13460">
        <w:rPr>
          <w:sz w:val="28"/>
          <w:szCs w:val="28"/>
        </w:rPr>
        <w:t>,</w:t>
      </w:r>
      <w:r>
        <w:rPr>
          <w:sz w:val="28"/>
          <w:szCs w:val="28"/>
        </w:rPr>
        <w:t xml:space="preserve"> including managing online bookings for training events, maintaining training facilities and </w:t>
      </w:r>
      <w:r w:rsidR="00A13460">
        <w:rPr>
          <w:sz w:val="28"/>
          <w:szCs w:val="28"/>
        </w:rPr>
        <w:t>welcoming delegates/speakers to events.</w:t>
      </w:r>
    </w:p>
    <w:p w14:paraId="39B875F2" w14:textId="3529FE44" w:rsidR="00DF2324" w:rsidRDefault="00A13460" w:rsidP="00E92DE1">
      <w:pPr>
        <w:rPr>
          <w:sz w:val="28"/>
          <w:szCs w:val="28"/>
        </w:rPr>
      </w:pPr>
      <w:r>
        <w:rPr>
          <w:sz w:val="28"/>
          <w:szCs w:val="28"/>
        </w:rPr>
        <w:t>The role will work across the following departments of the Flying High Partnership</w:t>
      </w:r>
      <w:r w:rsidR="00111402">
        <w:rPr>
          <w:sz w:val="28"/>
          <w:szCs w:val="28"/>
        </w:rPr>
        <w:t xml:space="preserve"> and </w:t>
      </w:r>
      <w:r w:rsidR="00111402" w:rsidRPr="00F42082">
        <w:rPr>
          <w:sz w:val="28"/>
          <w:szCs w:val="28"/>
        </w:rPr>
        <w:t xml:space="preserve">impacts on the lives of our children in schools by ensuring that </w:t>
      </w:r>
      <w:r w:rsidR="00F42082">
        <w:rPr>
          <w:sz w:val="28"/>
          <w:szCs w:val="28"/>
        </w:rPr>
        <w:t>high quality continuous professional development is provided to all school staff, enabling them to perform at their absolute best</w:t>
      </w:r>
      <w:r w:rsidR="00111402" w:rsidRPr="00F42082">
        <w:rPr>
          <w:sz w:val="28"/>
          <w:szCs w:val="28"/>
        </w:rPr>
        <w:t>.</w:t>
      </w:r>
    </w:p>
    <w:p w14:paraId="7DA0E571" w14:textId="7EC451D8" w:rsidR="00D54202" w:rsidRDefault="00D54202" w:rsidP="00E92DE1">
      <w:pPr>
        <w:rPr>
          <w:sz w:val="28"/>
          <w:szCs w:val="28"/>
        </w:rPr>
      </w:pPr>
      <w:r w:rsidRPr="009A77AA">
        <w:rPr>
          <w:b/>
          <w:color w:val="0070C0"/>
          <w:sz w:val="28"/>
          <w:szCs w:val="28"/>
        </w:rPr>
        <w:t>Flying High Teaching School</w:t>
      </w:r>
      <w:r>
        <w:rPr>
          <w:sz w:val="28"/>
          <w:szCs w:val="28"/>
        </w:rPr>
        <w:br/>
        <w:t>The Flying High Teaching School Alliance works with 54 schools across Nottinghamshire and beyond delivering Continuous Professional Development, Initial Teacher Training (ITT) and school to school support</w:t>
      </w:r>
      <w:r w:rsidR="001F0DD5">
        <w:rPr>
          <w:sz w:val="28"/>
          <w:szCs w:val="28"/>
        </w:rPr>
        <w:t>.</w:t>
      </w:r>
    </w:p>
    <w:p w14:paraId="17EABD15" w14:textId="6C82BE2A" w:rsidR="00D54202" w:rsidRDefault="00D54202" w:rsidP="00E92DE1">
      <w:pPr>
        <w:rPr>
          <w:sz w:val="28"/>
          <w:szCs w:val="28"/>
        </w:rPr>
      </w:pPr>
      <w:r w:rsidRPr="009A77AA">
        <w:rPr>
          <w:b/>
          <w:color w:val="0070C0"/>
          <w:sz w:val="28"/>
          <w:szCs w:val="28"/>
        </w:rPr>
        <w:t>Inspiring Leaders</w:t>
      </w:r>
      <w:r>
        <w:rPr>
          <w:sz w:val="28"/>
          <w:szCs w:val="28"/>
        </w:rPr>
        <w:br/>
        <w:t>A partnership of five lead schools consisting</w:t>
      </w:r>
      <w:r w:rsidR="001F0DD5">
        <w:rPr>
          <w:sz w:val="28"/>
          <w:szCs w:val="28"/>
        </w:rPr>
        <w:t xml:space="preserve"> of</w:t>
      </w:r>
      <w:r>
        <w:rPr>
          <w:sz w:val="28"/>
          <w:szCs w:val="28"/>
        </w:rPr>
        <w:t xml:space="preserve"> four outstanding Teaching Schools and one </w:t>
      </w:r>
      <w:r>
        <w:rPr>
          <w:sz w:val="28"/>
          <w:szCs w:val="28"/>
        </w:rPr>
        <w:lastRenderedPageBreak/>
        <w:t>Special Schoo</w:t>
      </w:r>
      <w:r w:rsidR="001F0DD5">
        <w:rPr>
          <w:sz w:val="28"/>
          <w:szCs w:val="28"/>
        </w:rPr>
        <w:t>l, licensed by the Department for</w:t>
      </w:r>
      <w:r>
        <w:rPr>
          <w:sz w:val="28"/>
          <w:szCs w:val="28"/>
        </w:rPr>
        <w:t xml:space="preserve"> Education to deliver a set of National Professional Qualifications to school leaders.  In partnership with these schools is a network of primary, secondary and specialist schools, all involved in the participation, delivery and development of the NPQ programmes.</w:t>
      </w:r>
    </w:p>
    <w:p w14:paraId="5B9245C4" w14:textId="7E20C770" w:rsidR="00D54202" w:rsidRDefault="00D54202" w:rsidP="00E92DE1">
      <w:pPr>
        <w:rPr>
          <w:sz w:val="28"/>
          <w:szCs w:val="28"/>
        </w:rPr>
      </w:pPr>
      <w:r w:rsidRPr="009A77AA">
        <w:rPr>
          <w:b/>
          <w:color w:val="0070C0"/>
          <w:sz w:val="28"/>
          <w:szCs w:val="28"/>
        </w:rPr>
        <w:t>Flying High Trust</w:t>
      </w:r>
      <w:r>
        <w:rPr>
          <w:sz w:val="28"/>
          <w:szCs w:val="28"/>
        </w:rPr>
        <w:br/>
        <w:t>A multi academy trust of 23</w:t>
      </w:r>
      <w:r w:rsidR="00625661">
        <w:rPr>
          <w:sz w:val="28"/>
          <w:szCs w:val="28"/>
        </w:rPr>
        <w:t xml:space="preserve"> primary schools across Nottinghamshire, Derbyshire, and Nottingham City working together to create the best schools in the universe.</w:t>
      </w:r>
    </w:p>
    <w:p w14:paraId="4A8FFDF0" w14:textId="579DA517" w:rsidR="00625661" w:rsidRPr="009A77AA" w:rsidRDefault="00625661" w:rsidP="00E92DE1">
      <w:pPr>
        <w:rPr>
          <w:b/>
          <w:color w:val="0070C0"/>
          <w:sz w:val="28"/>
          <w:szCs w:val="28"/>
        </w:rPr>
      </w:pPr>
      <w:r w:rsidRPr="009A77AA">
        <w:rPr>
          <w:b/>
          <w:color w:val="0070C0"/>
          <w:sz w:val="28"/>
          <w:szCs w:val="28"/>
        </w:rPr>
        <w:t>Main duties</w:t>
      </w:r>
    </w:p>
    <w:p w14:paraId="74135CB4" w14:textId="6EC64385" w:rsidR="00625661" w:rsidRDefault="00625661" w:rsidP="0062566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Oversight of online booking system to monitor and administer course bookings, ensuring </w:t>
      </w:r>
      <w:r w:rsidR="00406CD2">
        <w:rPr>
          <w:sz w:val="28"/>
          <w:szCs w:val="28"/>
        </w:rPr>
        <w:t>courses are viable in terms of delegate numbers</w:t>
      </w:r>
      <w:r w:rsidR="001F0DD5">
        <w:rPr>
          <w:sz w:val="28"/>
          <w:szCs w:val="28"/>
        </w:rPr>
        <w:t>.</w:t>
      </w:r>
    </w:p>
    <w:p w14:paraId="7B7C228D" w14:textId="471945AB" w:rsidR="00406CD2" w:rsidRDefault="00406CD2" w:rsidP="0062566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Ensure training confirmations and reminders are issued to delegates</w:t>
      </w:r>
      <w:r w:rsidR="001F0DD5">
        <w:rPr>
          <w:sz w:val="28"/>
          <w:szCs w:val="28"/>
        </w:rPr>
        <w:t>.</w:t>
      </w:r>
    </w:p>
    <w:p w14:paraId="0B65A9E8" w14:textId="2F9290CE" w:rsidR="00406CD2" w:rsidRDefault="00406CD2" w:rsidP="0062566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Take responsibility for catering arrangements and managing refreshment supplies</w:t>
      </w:r>
      <w:r w:rsidR="001F0DD5">
        <w:rPr>
          <w:sz w:val="28"/>
          <w:szCs w:val="28"/>
        </w:rPr>
        <w:t>.</w:t>
      </w:r>
    </w:p>
    <w:p w14:paraId="4B20FCEB" w14:textId="24CA06F4" w:rsidR="00406CD2" w:rsidRDefault="00406CD2" w:rsidP="0062566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Liaison with training providers to ensure they are fully briefed in terms of logistics</w:t>
      </w:r>
      <w:r w:rsidR="001F0DD5">
        <w:rPr>
          <w:sz w:val="28"/>
          <w:szCs w:val="28"/>
        </w:rPr>
        <w:t>.</w:t>
      </w:r>
    </w:p>
    <w:p w14:paraId="5FCD955C" w14:textId="7579897E" w:rsidR="00054FA2" w:rsidRDefault="00E85886" w:rsidP="0062566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Be responsible for ensuring sales invoices relating to Teaching School activity are raised and submitted for payment before events take place</w:t>
      </w:r>
      <w:r w:rsidR="001F0DD5">
        <w:rPr>
          <w:sz w:val="28"/>
          <w:szCs w:val="28"/>
        </w:rPr>
        <w:t>.</w:t>
      </w:r>
    </w:p>
    <w:p w14:paraId="7012A617" w14:textId="2A727975" w:rsidR="00406CD2" w:rsidRDefault="00406CD2" w:rsidP="0062566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Meet </w:t>
      </w:r>
      <w:r w:rsidR="001F0DD5">
        <w:rPr>
          <w:sz w:val="28"/>
          <w:szCs w:val="28"/>
        </w:rPr>
        <w:t xml:space="preserve">and greet course leaders and </w:t>
      </w:r>
      <w:r w:rsidR="00D21EE6">
        <w:rPr>
          <w:sz w:val="28"/>
          <w:szCs w:val="28"/>
        </w:rPr>
        <w:t>welcome</w:t>
      </w:r>
      <w:r w:rsidR="001F0DD5">
        <w:rPr>
          <w:sz w:val="28"/>
          <w:szCs w:val="28"/>
        </w:rPr>
        <w:t xml:space="preserve"> delegates.</w:t>
      </w:r>
    </w:p>
    <w:p w14:paraId="18828ADC" w14:textId="04AA33FB" w:rsidR="00406CD2" w:rsidRDefault="00406CD2" w:rsidP="0062566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Be responsible for the production of all course materials as directed by the course trainer/Teaching School Manager</w:t>
      </w:r>
      <w:r w:rsidR="001F0DD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F420672" w14:textId="1098D9B0" w:rsidR="00406CD2" w:rsidRDefault="001B5ADC" w:rsidP="0062566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Monitor and maintain stationery and stock to minimise wastage and ensure replenishments are order</w:t>
      </w:r>
      <w:r w:rsidR="000455AC">
        <w:rPr>
          <w:sz w:val="28"/>
          <w:szCs w:val="28"/>
        </w:rPr>
        <w:t>ed</w:t>
      </w:r>
      <w:r>
        <w:rPr>
          <w:sz w:val="28"/>
          <w:szCs w:val="28"/>
        </w:rPr>
        <w:t xml:space="preserve"> in a cost effective and efficient manner</w:t>
      </w:r>
      <w:r w:rsidR="001F0DD5">
        <w:rPr>
          <w:sz w:val="28"/>
          <w:szCs w:val="28"/>
        </w:rPr>
        <w:t>.</w:t>
      </w:r>
    </w:p>
    <w:p w14:paraId="183DBD4A" w14:textId="52E3DC93" w:rsidR="00DF38A2" w:rsidRDefault="00DF38A2" w:rsidP="0062566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Provide administrative support to various projects across the FHP partnership as required</w:t>
      </w:r>
      <w:r w:rsidR="001F0DD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63795BD8" w14:textId="0A91D09E" w:rsidR="001B5ADC" w:rsidRDefault="001B5ADC" w:rsidP="0062566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Collating and sharing course evaluations ensuring the quality of provision is monitored and maintained and any issues promptly addressed</w:t>
      </w:r>
      <w:r w:rsidR="001F0DD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4CFAAD78" w14:textId="2D97DE03" w:rsidR="001B5ADC" w:rsidRDefault="00D21EE6" w:rsidP="0062566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Engage in marketing activity to include the following:</w:t>
      </w:r>
    </w:p>
    <w:p w14:paraId="3B86632F" w14:textId="073FC158" w:rsidR="00D21EE6" w:rsidRDefault="00D21EE6" w:rsidP="00D21EE6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Maintaining social media presence </w:t>
      </w:r>
    </w:p>
    <w:p w14:paraId="312F864B" w14:textId="5395486D" w:rsidR="00D21EE6" w:rsidRDefault="000455AC" w:rsidP="00D21EE6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563078">
        <w:rPr>
          <w:sz w:val="28"/>
          <w:szCs w:val="28"/>
        </w:rPr>
        <w:t>Supporting with the d</w:t>
      </w:r>
      <w:r w:rsidR="00D21EE6" w:rsidRPr="00563078">
        <w:rPr>
          <w:sz w:val="28"/>
          <w:szCs w:val="28"/>
        </w:rPr>
        <w:t>esign and develop</w:t>
      </w:r>
      <w:r w:rsidRPr="00563078">
        <w:rPr>
          <w:sz w:val="28"/>
          <w:szCs w:val="28"/>
        </w:rPr>
        <w:t>ment of</w:t>
      </w:r>
      <w:r w:rsidR="00D21EE6">
        <w:rPr>
          <w:sz w:val="28"/>
          <w:szCs w:val="28"/>
        </w:rPr>
        <w:t xml:space="preserve"> flyers in line with the FHP brand </w:t>
      </w:r>
    </w:p>
    <w:p w14:paraId="2605FF36" w14:textId="381D60C5" w:rsidR="00D21EE6" w:rsidRDefault="00D21EE6" w:rsidP="00D21EE6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Emailing training opportunities across Nottinghamshire and beyond</w:t>
      </w:r>
    </w:p>
    <w:p w14:paraId="04AB3BAF" w14:textId="23DE7B32" w:rsidR="00D21EE6" w:rsidRPr="00563078" w:rsidRDefault="00D21EE6" w:rsidP="00D21EE6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563078">
        <w:rPr>
          <w:sz w:val="28"/>
          <w:szCs w:val="28"/>
        </w:rPr>
        <w:t>Attend face to face marketing events, engaging with potential participants</w:t>
      </w:r>
    </w:p>
    <w:p w14:paraId="5A16483F" w14:textId="16FCEF61" w:rsidR="00D21EE6" w:rsidRDefault="00D21EE6" w:rsidP="00D21EE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Provide polite, informative and effective communication, via phone and email to a range of stakeholders such as participants, venues, facilitators and school staff</w:t>
      </w:r>
      <w:r w:rsidR="001F0DD5">
        <w:rPr>
          <w:sz w:val="28"/>
          <w:szCs w:val="28"/>
        </w:rPr>
        <w:t>.</w:t>
      </w:r>
    </w:p>
    <w:p w14:paraId="0E33CFDA" w14:textId="007815A3" w:rsidR="009A77AA" w:rsidRDefault="00D21EE6" w:rsidP="009A77A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Develop and maintain high quality relationships with </w:t>
      </w:r>
      <w:r w:rsidR="009A77AA">
        <w:rPr>
          <w:sz w:val="28"/>
          <w:szCs w:val="28"/>
        </w:rPr>
        <w:t>all stakeholders, partners and delegates</w:t>
      </w:r>
      <w:r w:rsidR="001F0DD5">
        <w:rPr>
          <w:sz w:val="28"/>
          <w:szCs w:val="28"/>
        </w:rPr>
        <w:t>.</w:t>
      </w:r>
    </w:p>
    <w:p w14:paraId="6C56E74A" w14:textId="19E2C6F0" w:rsidR="009A77AA" w:rsidRDefault="009A77AA" w:rsidP="009A77A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Monitor and maintain accurate records of training and support provided so that they can be drawn upon to provide impact evidence when required</w:t>
      </w:r>
      <w:r w:rsidR="001F0DD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C93924B" w14:textId="2BF6ABEC" w:rsidR="009A77AA" w:rsidRPr="009A77AA" w:rsidRDefault="009A77AA" w:rsidP="009A77A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Take minutes and support preparation for meetings as appropriate</w:t>
      </w:r>
      <w:r w:rsidR="001F0DD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7A97D97C" w14:textId="4A133602" w:rsidR="006F2E16" w:rsidRPr="00C945A6" w:rsidRDefault="006F2E16" w:rsidP="00C945A6">
      <w:pPr>
        <w:rPr>
          <w:color w:val="0070C0"/>
          <w:sz w:val="28"/>
          <w:szCs w:val="28"/>
        </w:rPr>
      </w:pPr>
      <w:r w:rsidRPr="00C945A6">
        <w:rPr>
          <w:b/>
          <w:color w:val="0070C0"/>
          <w:sz w:val="28"/>
          <w:szCs w:val="28"/>
        </w:rPr>
        <w:t xml:space="preserve">General </w:t>
      </w:r>
      <w:r w:rsidR="009A77AA">
        <w:rPr>
          <w:b/>
          <w:color w:val="0070C0"/>
          <w:sz w:val="28"/>
          <w:szCs w:val="28"/>
        </w:rPr>
        <w:t xml:space="preserve">Duties </w:t>
      </w:r>
    </w:p>
    <w:p w14:paraId="2850AF38" w14:textId="312E4DB2" w:rsidR="00C945A6" w:rsidRDefault="009A77AA" w:rsidP="00C945A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Engage as an active member of the operations team</w:t>
      </w:r>
      <w:r w:rsidR="001F0DD5">
        <w:rPr>
          <w:sz w:val="28"/>
          <w:szCs w:val="28"/>
        </w:rPr>
        <w:t>.</w:t>
      </w:r>
    </w:p>
    <w:p w14:paraId="206CC864" w14:textId="58677666" w:rsidR="009A77AA" w:rsidRDefault="009A77AA" w:rsidP="00C945A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Be a flexible and supportive member of the team</w:t>
      </w:r>
      <w:r w:rsidR="001F0DD5">
        <w:rPr>
          <w:sz w:val="28"/>
          <w:szCs w:val="28"/>
        </w:rPr>
        <w:t>.</w:t>
      </w:r>
    </w:p>
    <w:p w14:paraId="09C69D22" w14:textId="14360940" w:rsidR="009A77AA" w:rsidRPr="00C945A6" w:rsidRDefault="009A77AA" w:rsidP="00C945A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Be willing to undertake professional development where appropriate</w:t>
      </w:r>
      <w:r w:rsidR="001F0DD5">
        <w:rPr>
          <w:sz w:val="28"/>
          <w:szCs w:val="28"/>
        </w:rPr>
        <w:t>.</w:t>
      </w:r>
    </w:p>
    <w:p w14:paraId="3E6BE06B" w14:textId="77777777" w:rsidR="001F0DD5" w:rsidRDefault="001F0DD5" w:rsidP="009A77AA">
      <w:pPr>
        <w:rPr>
          <w:b/>
          <w:color w:val="0070C0"/>
          <w:sz w:val="28"/>
          <w:szCs w:val="28"/>
        </w:rPr>
      </w:pPr>
    </w:p>
    <w:p w14:paraId="069E0246" w14:textId="77777777" w:rsidR="001F0DD5" w:rsidRDefault="001F0DD5" w:rsidP="009A77AA">
      <w:pPr>
        <w:rPr>
          <w:b/>
          <w:color w:val="0070C0"/>
          <w:sz w:val="28"/>
          <w:szCs w:val="28"/>
        </w:rPr>
      </w:pPr>
    </w:p>
    <w:p w14:paraId="3BD5517D" w14:textId="77777777" w:rsidR="001F0DD5" w:rsidRDefault="001F0DD5" w:rsidP="009A77AA">
      <w:pPr>
        <w:rPr>
          <w:b/>
          <w:color w:val="0070C0"/>
          <w:sz w:val="28"/>
          <w:szCs w:val="28"/>
        </w:rPr>
      </w:pPr>
    </w:p>
    <w:p w14:paraId="09C3BC46" w14:textId="77777777" w:rsidR="001F0DD5" w:rsidRDefault="001F0DD5" w:rsidP="009A77AA">
      <w:pPr>
        <w:rPr>
          <w:b/>
          <w:color w:val="0070C0"/>
          <w:sz w:val="28"/>
          <w:szCs w:val="28"/>
        </w:rPr>
      </w:pPr>
    </w:p>
    <w:p w14:paraId="2FCDC340" w14:textId="01A3F391" w:rsidR="00AC0E2B" w:rsidRPr="009A77AA" w:rsidRDefault="009A77AA" w:rsidP="009A77AA">
      <w:pPr>
        <w:rPr>
          <w:b/>
          <w:color w:val="0070C0"/>
          <w:sz w:val="28"/>
          <w:szCs w:val="28"/>
        </w:rPr>
      </w:pPr>
      <w:r w:rsidRPr="009A77AA">
        <w:rPr>
          <w:b/>
          <w:color w:val="0070C0"/>
          <w:sz w:val="28"/>
          <w:szCs w:val="28"/>
        </w:rPr>
        <w:t xml:space="preserve">Job Requirements </w:t>
      </w:r>
    </w:p>
    <w:p w14:paraId="1CF5AD10" w14:textId="5475EA9C" w:rsidR="00C945A6" w:rsidRDefault="000278FF" w:rsidP="00C945A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We are looking for </w:t>
      </w:r>
      <w:r w:rsidR="001F0DD5">
        <w:rPr>
          <w:sz w:val="28"/>
          <w:szCs w:val="28"/>
        </w:rPr>
        <w:t xml:space="preserve">a </w:t>
      </w:r>
      <w:r>
        <w:rPr>
          <w:sz w:val="28"/>
          <w:szCs w:val="28"/>
        </w:rPr>
        <w:t>highly motivated team member who is able to work across various strands of the business to provide high quality administrative support</w:t>
      </w:r>
      <w:r w:rsidR="003C4581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998"/>
        <w:gridCol w:w="3486"/>
      </w:tblGrid>
      <w:tr w:rsidR="000278FF" w14:paraId="27563534" w14:textId="77777777" w:rsidTr="000278FF">
        <w:tc>
          <w:tcPr>
            <w:tcW w:w="2972" w:type="dxa"/>
          </w:tcPr>
          <w:p w14:paraId="444ACACF" w14:textId="0EE4D55F" w:rsidR="000278FF" w:rsidRPr="000278FF" w:rsidRDefault="000278FF" w:rsidP="00C945A6">
            <w:pPr>
              <w:rPr>
                <w:b/>
                <w:sz w:val="28"/>
                <w:szCs w:val="28"/>
              </w:rPr>
            </w:pPr>
            <w:r w:rsidRPr="000278FF">
              <w:rPr>
                <w:b/>
                <w:sz w:val="28"/>
                <w:szCs w:val="28"/>
              </w:rPr>
              <w:t>Person</w:t>
            </w:r>
          </w:p>
        </w:tc>
        <w:tc>
          <w:tcPr>
            <w:tcW w:w="3998" w:type="dxa"/>
          </w:tcPr>
          <w:p w14:paraId="0453507A" w14:textId="5B2C467C" w:rsidR="000278FF" w:rsidRPr="000278FF" w:rsidRDefault="000278FF" w:rsidP="00C945A6">
            <w:pPr>
              <w:rPr>
                <w:b/>
                <w:sz w:val="28"/>
                <w:szCs w:val="28"/>
              </w:rPr>
            </w:pPr>
            <w:r w:rsidRPr="000278FF">
              <w:rPr>
                <w:b/>
                <w:sz w:val="28"/>
                <w:szCs w:val="28"/>
              </w:rPr>
              <w:t>Essential</w:t>
            </w:r>
          </w:p>
        </w:tc>
        <w:tc>
          <w:tcPr>
            <w:tcW w:w="3486" w:type="dxa"/>
          </w:tcPr>
          <w:p w14:paraId="0B4313AB" w14:textId="4C98EE6B" w:rsidR="000278FF" w:rsidRPr="000278FF" w:rsidRDefault="000278FF" w:rsidP="00C945A6">
            <w:pPr>
              <w:rPr>
                <w:b/>
                <w:sz w:val="28"/>
                <w:szCs w:val="28"/>
              </w:rPr>
            </w:pPr>
            <w:r w:rsidRPr="000278FF">
              <w:rPr>
                <w:b/>
                <w:sz w:val="28"/>
                <w:szCs w:val="28"/>
              </w:rPr>
              <w:t xml:space="preserve">Desirable </w:t>
            </w:r>
          </w:p>
        </w:tc>
      </w:tr>
      <w:tr w:rsidR="000278FF" w14:paraId="09B1220B" w14:textId="77777777" w:rsidTr="000278FF">
        <w:tc>
          <w:tcPr>
            <w:tcW w:w="2972" w:type="dxa"/>
          </w:tcPr>
          <w:p w14:paraId="3143DA91" w14:textId="7BDA4F56" w:rsidR="000278FF" w:rsidRPr="000278FF" w:rsidRDefault="000278FF" w:rsidP="00C945A6">
            <w:pPr>
              <w:rPr>
                <w:b/>
                <w:sz w:val="28"/>
                <w:szCs w:val="28"/>
              </w:rPr>
            </w:pPr>
            <w:r w:rsidRPr="000278FF">
              <w:rPr>
                <w:b/>
                <w:sz w:val="28"/>
                <w:szCs w:val="28"/>
              </w:rPr>
              <w:t>Vision and values</w:t>
            </w:r>
          </w:p>
        </w:tc>
        <w:tc>
          <w:tcPr>
            <w:tcW w:w="3998" w:type="dxa"/>
          </w:tcPr>
          <w:p w14:paraId="6727687D" w14:textId="062EAF9C" w:rsidR="000278FF" w:rsidRPr="000455AC" w:rsidRDefault="000278FF" w:rsidP="000455AC">
            <w:pPr>
              <w:pStyle w:val="ListParagraph"/>
              <w:numPr>
                <w:ilvl w:val="0"/>
                <w:numId w:val="8"/>
              </w:numPr>
              <w:ind w:left="175" w:hanging="284"/>
              <w:rPr>
                <w:sz w:val="28"/>
                <w:szCs w:val="28"/>
              </w:rPr>
            </w:pPr>
            <w:r w:rsidRPr="000455AC">
              <w:rPr>
                <w:sz w:val="28"/>
                <w:szCs w:val="28"/>
              </w:rPr>
              <w:t>Highly motivated and passionate about the vision and aims of partnership.</w:t>
            </w:r>
          </w:p>
          <w:p w14:paraId="1324BBE1" w14:textId="5C3B39DB" w:rsidR="000278FF" w:rsidRDefault="000278FF" w:rsidP="00C945A6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034859FE" w14:textId="77777777" w:rsidR="000278FF" w:rsidRDefault="000278FF" w:rsidP="00C945A6">
            <w:pPr>
              <w:rPr>
                <w:sz w:val="28"/>
                <w:szCs w:val="28"/>
              </w:rPr>
            </w:pPr>
          </w:p>
        </w:tc>
      </w:tr>
      <w:tr w:rsidR="000278FF" w14:paraId="2973F031" w14:textId="77777777" w:rsidTr="000278FF">
        <w:tc>
          <w:tcPr>
            <w:tcW w:w="2972" w:type="dxa"/>
          </w:tcPr>
          <w:p w14:paraId="6B73BF63" w14:textId="6DE06CC2" w:rsidR="000278FF" w:rsidRPr="000278FF" w:rsidRDefault="000278FF" w:rsidP="00C945A6">
            <w:pPr>
              <w:rPr>
                <w:b/>
                <w:sz w:val="28"/>
                <w:szCs w:val="28"/>
              </w:rPr>
            </w:pPr>
            <w:r w:rsidRPr="000278FF">
              <w:rPr>
                <w:b/>
                <w:sz w:val="28"/>
                <w:szCs w:val="28"/>
              </w:rPr>
              <w:t>Experience</w:t>
            </w:r>
          </w:p>
        </w:tc>
        <w:tc>
          <w:tcPr>
            <w:tcW w:w="3998" w:type="dxa"/>
          </w:tcPr>
          <w:p w14:paraId="6832C264" w14:textId="77777777" w:rsidR="00563078" w:rsidRDefault="00563078" w:rsidP="00563078">
            <w:pPr>
              <w:pStyle w:val="ListParagraph"/>
              <w:numPr>
                <w:ilvl w:val="0"/>
                <w:numId w:val="4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Experience of diary management </w:t>
            </w:r>
          </w:p>
          <w:p w14:paraId="4FFD5813" w14:textId="74F767CB" w:rsidR="000278FF" w:rsidRDefault="000278FF" w:rsidP="000278FF">
            <w:pPr>
              <w:pStyle w:val="ListParagraph"/>
              <w:numPr>
                <w:ilvl w:val="0"/>
                <w:numId w:val="4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At least 1 years’ experience working in </w:t>
            </w:r>
            <w:r w:rsidR="00054FA2">
              <w:rPr>
                <w:sz w:val="28"/>
                <w:szCs w:val="28"/>
              </w:rPr>
              <w:t>a virtual field in</w:t>
            </w:r>
            <w:r>
              <w:rPr>
                <w:sz w:val="28"/>
                <w:szCs w:val="28"/>
              </w:rPr>
              <w:t xml:space="preserve"> an administrative capacity</w:t>
            </w:r>
          </w:p>
          <w:p w14:paraId="4A62FCE3" w14:textId="4AB63CC6" w:rsidR="000278FF" w:rsidRDefault="000278FF" w:rsidP="000278FF">
            <w:pPr>
              <w:pStyle w:val="ListParagraph"/>
              <w:numPr>
                <w:ilvl w:val="0"/>
                <w:numId w:val="4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Experience of working in a fast paced environment whi</w:t>
            </w:r>
            <w:r w:rsidR="001F0DD5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st maintaining quality and professionalism</w:t>
            </w:r>
          </w:p>
          <w:p w14:paraId="7189107A" w14:textId="77777777" w:rsidR="000278FF" w:rsidRDefault="000278FF" w:rsidP="000278FF">
            <w:pPr>
              <w:pStyle w:val="ListParagraph"/>
              <w:numPr>
                <w:ilvl w:val="0"/>
                <w:numId w:val="4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Experience of online booking systems </w:t>
            </w:r>
          </w:p>
          <w:p w14:paraId="52821D0F" w14:textId="11D59933" w:rsidR="000278FF" w:rsidRPr="000278FF" w:rsidRDefault="000278FF" w:rsidP="000278FF">
            <w:pPr>
              <w:pStyle w:val="ListParagraph"/>
              <w:ind w:left="176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2CBA6125" w14:textId="77777777" w:rsidR="000278FF" w:rsidRDefault="000278FF" w:rsidP="000278FF">
            <w:pPr>
              <w:pStyle w:val="ListParagraph"/>
              <w:numPr>
                <w:ilvl w:val="0"/>
                <w:numId w:val="4"/>
              </w:numPr>
              <w:ind w:left="288" w:hanging="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Experience of working in education </w:t>
            </w:r>
          </w:p>
          <w:p w14:paraId="3FEA2B9A" w14:textId="77777777" w:rsidR="001F0DD5" w:rsidRDefault="000278FF" w:rsidP="001F0DD5">
            <w:pPr>
              <w:pStyle w:val="ListParagraph"/>
              <w:numPr>
                <w:ilvl w:val="0"/>
                <w:numId w:val="4"/>
              </w:numPr>
              <w:ind w:left="288" w:hanging="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Experience o</w:t>
            </w:r>
            <w:r w:rsidR="001F0DD5">
              <w:rPr>
                <w:sz w:val="28"/>
                <w:szCs w:val="28"/>
              </w:rPr>
              <w:t>f producing marketing materials</w:t>
            </w:r>
          </w:p>
          <w:p w14:paraId="381F49D3" w14:textId="687086A4" w:rsidR="00563078" w:rsidRPr="001F0DD5" w:rsidRDefault="00563078" w:rsidP="001F0DD5">
            <w:pPr>
              <w:pStyle w:val="ListParagraph"/>
              <w:numPr>
                <w:ilvl w:val="0"/>
                <w:numId w:val="4"/>
              </w:numPr>
              <w:ind w:left="288" w:hanging="288"/>
              <w:rPr>
                <w:sz w:val="28"/>
                <w:szCs w:val="28"/>
              </w:rPr>
            </w:pPr>
            <w:r w:rsidRPr="001F0DD5">
              <w:rPr>
                <w:sz w:val="28"/>
                <w:szCs w:val="28"/>
              </w:rPr>
              <w:t>Experience of events admini</w:t>
            </w:r>
            <w:r w:rsidR="001F0DD5" w:rsidRPr="001F0DD5">
              <w:rPr>
                <w:sz w:val="28"/>
                <w:szCs w:val="28"/>
              </w:rPr>
              <w:t xml:space="preserve">stration </w:t>
            </w:r>
          </w:p>
          <w:p w14:paraId="64A1ACED" w14:textId="01B4C383" w:rsidR="00563078" w:rsidRPr="000278FF" w:rsidRDefault="00563078" w:rsidP="00563078">
            <w:pPr>
              <w:pStyle w:val="ListParagraph"/>
              <w:ind w:left="288"/>
              <w:rPr>
                <w:sz w:val="28"/>
                <w:szCs w:val="28"/>
              </w:rPr>
            </w:pPr>
          </w:p>
        </w:tc>
      </w:tr>
      <w:tr w:rsidR="000278FF" w14:paraId="7B32A839" w14:textId="77777777" w:rsidTr="000278FF">
        <w:tc>
          <w:tcPr>
            <w:tcW w:w="2972" w:type="dxa"/>
          </w:tcPr>
          <w:p w14:paraId="5FD25773" w14:textId="09F0DC1C" w:rsidR="000278FF" w:rsidRPr="000278FF" w:rsidRDefault="001F0DD5" w:rsidP="00C945A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998" w:type="dxa"/>
          </w:tcPr>
          <w:p w14:paraId="50D303EA" w14:textId="77777777" w:rsidR="000278FF" w:rsidRDefault="000278FF" w:rsidP="000278FF">
            <w:pPr>
              <w:pStyle w:val="ListParagraph"/>
              <w:numPr>
                <w:ilvl w:val="0"/>
                <w:numId w:val="5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Have strong organisational and time management skills </w:t>
            </w:r>
          </w:p>
          <w:p w14:paraId="1F6DBB7C" w14:textId="77777777" w:rsidR="000278FF" w:rsidRDefault="000278FF" w:rsidP="000278FF">
            <w:pPr>
              <w:pStyle w:val="ListParagraph"/>
              <w:numPr>
                <w:ilvl w:val="0"/>
                <w:numId w:val="5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 pro-active, with the ability to work on your own initiative in order </w:t>
            </w:r>
            <w:r w:rsidR="008C25FA">
              <w:rPr>
                <w:sz w:val="28"/>
                <w:szCs w:val="28"/>
              </w:rPr>
              <w:t>to get things done</w:t>
            </w:r>
          </w:p>
          <w:p w14:paraId="53785268" w14:textId="71006D36" w:rsidR="008C25FA" w:rsidRDefault="008C25FA" w:rsidP="000278FF">
            <w:pPr>
              <w:pStyle w:val="ListParagraph"/>
              <w:numPr>
                <w:ilvl w:val="0"/>
                <w:numId w:val="5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Good communicator an</w:t>
            </w:r>
            <w:r w:rsidR="001F0DD5">
              <w:rPr>
                <w:sz w:val="28"/>
                <w:szCs w:val="28"/>
              </w:rPr>
              <w:t>d have the ability to build effective</w:t>
            </w:r>
            <w:r>
              <w:rPr>
                <w:sz w:val="28"/>
                <w:szCs w:val="28"/>
              </w:rPr>
              <w:t xml:space="preserve"> working relationships </w:t>
            </w:r>
          </w:p>
          <w:p w14:paraId="2BCE1F13" w14:textId="1D8AEA35" w:rsidR="004E0118" w:rsidRDefault="004E0118" w:rsidP="000278FF">
            <w:pPr>
              <w:pStyle w:val="ListParagraph"/>
              <w:numPr>
                <w:ilvl w:val="0"/>
                <w:numId w:val="5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keen attention to detail </w:t>
            </w:r>
          </w:p>
          <w:p w14:paraId="167FE84B" w14:textId="77777777" w:rsidR="008C25FA" w:rsidRDefault="008C25FA" w:rsidP="000278FF">
            <w:pPr>
              <w:pStyle w:val="ListParagraph"/>
              <w:numPr>
                <w:ilvl w:val="0"/>
                <w:numId w:val="5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Ability to work under pressure in a fast-paced environment </w:t>
            </w:r>
          </w:p>
          <w:p w14:paraId="38F73AB4" w14:textId="540826D8" w:rsidR="00771FEF" w:rsidRDefault="00771FEF" w:rsidP="00771FEF">
            <w:pPr>
              <w:pStyle w:val="ListParagraph"/>
              <w:numPr>
                <w:ilvl w:val="0"/>
                <w:numId w:val="5"/>
              </w:numPr>
              <w:ind w:left="176" w:hanging="284"/>
              <w:rPr>
                <w:sz w:val="28"/>
                <w:szCs w:val="28"/>
              </w:rPr>
            </w:pPr>
            <w:r w:rsidRPr="00771FEF">
              <w:rPr>
                <w:sz w:val="28"/>
                <w:szCs w:val="28"/>
              </w:rPr>
              <w:t>A high standard of ICT</w:t>
            </w:r>
            <w:r>
              <w:rPr>
                <w:sz w:val="28"/>
                <w:szCs w:val="28"/>
              </w:rPr>
              <w:t xml:space="preserve"> including Microsoft Word, Outlook and Excel</w:t>
            </w:r>
          </w:p>
          <w:p w14:paraId="1FFC9BF1" w14:textId="294F7BE8" w:rsidR="00771FEF" w:rsidRPr="00771FEF" w:rsidRDefault="00771FEF" w:rsidP="00771FEF">
            <w:pPr>
              <w:pStyle w:val="ListParagraph"/>
              <w:numPr>
                <w:ilvl w:val="0"/>
                <w:numId w:val="5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high standard of written English</w:t>
            </w:r>
          </w:p>
          <w:p w14:paraId="2371B3D7" w14:textId="38ECBAD3" w:rsidR="008C25FA" w:rsidRPr="000278FF" w:rsidRDefault="008C25FA" w:rsidP="008C25FA">
            <w:pPr>
              <w:pStyle w:val="ListParagraph"/>
              <w:ind w:left="176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5C0D0982" w14:textId="77777777" w:rsidR="000278FF" w:rsidRDefault="000278FF" w:rsidP="00C945A6">
            <w:pPr>
              <w:rPr>
                <w:sz w:val="28"/>
                <w:szCs w:val="28"/>
              </w:rPr>
            </w:pPr>
          </w:p>
        </w:tc>
      </w:tr>
      <w:tr w:rsidR="000278FF" w14:paraId="46465835" w14:textId="77777777" w:rsidTr="000278FF">
        <w:tc>
          <w:tcPr>
            <w:tcW w:w="2972" w:type="dxa"/>
          </w:tcPr>
          <w:p w14:paraId="616C9767" w14:textId="49FE3965" w:rsidR="000278FF" w:rsidRPr="000278FF" w:rsidRDefault="000278FF" w:rsidP="00C945A6">
            <w:pPr>
              <w:rPr>
                <w:b/>
                <w:sz w:val="28"/>
                <w:szCs w:val="28"/>
              </w:rPr>
            </w:pPr>
            <w:r w:rsidRPr="000278FF">
              <w:rPr>
                <w:b/>
                <w:sz w:val="28"/>
                <w:szCs w:val="28"/>
              </w:rPr>
              <w:t>Subject Knowledge</w:t>
            </w:r>
          </w:p>
        </w:tc>
        <w:tc>
          <w:tcPr>
            <w:tcW w:w="3998" w:type="dxa"/>
          </w:tcPr>
          <w:p w14:paraId="1DF93EA2" w14:textId="77777777" w:rsidR="000278FF" w:rsidRDefault="000278FF" w:rsidP="00C945A6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463D09B4" w14:textId="6FE98947" w:rsidR="000278FF" w:rsidRDefault="008C25FA" w:rsidP="008C25FA">
            <w:pPr>
              <w:pStyle w:val="ListParagraph"/>
              <w:numPr>
                <w:ilvl w:val="0"/>
                <w:numId w:val="6"/>
              </w:numPr>
              <w:ind w:left="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 understanding of current education </w:t>
            </w:r>
            <w:r w:rsidR="00DF38A2">
              <w:rPr>
                <w:sz w:val="28"/>
                <w:szCs w:val="28"/>
              </w:rPr>
              <w:t>policies</w:t>
            </w:r>
            <w:r>
              <w:rPr>
                <w:sz w:val="28"/>
                <w:szCs w:val="28"/>
              </w:rPr>
              <w:t xml:space="preserve"> and pressure</w:t>
            </w:r>
            <w:r w:rsidR="00DF38A2">
              <w:rPr>
                <w:sz w:val="28"/>
                <w:szCs w:val="28"/>
              </w:rPr>
              <w:t>s</w:t>
            </w:r>
          </w:p>
          <w:p w14:paraId="7DE49C1F" w14:textId="19ED78B9" w:rsidR="008C25FA" w:rsidRPr="008C25FA" w:rsidRDefault="008C25FA" w:rsidP="008C25FA">
            <w:pPr>
              <w:pStyle w:val="ListParagraph"/>
              <w:ind w:left="288"/>
              <w:rPr>
                <w:sz w:val="28"/>
                <w:szCs w:val="28"/>
              </w:rPr>
            </w:pPr>
          </w:p>
        </w:tc>
      </w:tr>
      <w:tr w:rsidR="000278FF" w14:paraId="34BBB943" w14:textId="77777777" w:rsidTr="000278FF">
        <w:tc>
          <w:tcPr>
            <w:tcW w:w="2972" w:type="dxa"/>
          </w:tcPr>
          <w:p w14:paraId="13B2C857" w14:textId="2EAA1695" w:rsidR="000278FF" w:rsidRPr="000278FF" w:rsidRDefault="000278FF" w:rsidP="00C945A6">
            <w:pPr>
              <w:rPr>
                <w:b/>
                <w:sz w:val="28"/>
                <w:szCs w:val="28"/>
              </w:rPr>
            </w:pPr>
            <w:r w:rsidRPr="000278FF">
              <w:rPr>
                <w:b/>
                <w:sz w:val="28"/>
                <w:szCs w:val="28"/>
              </w:rPr>
              <w:t>Education and Training</w:t>
            </w:r>
          </w:p>
        </w:tc>
        <w:tc>
          <w:tcPr>
            <w:tcW w:w="3998" w:type="dxa"/>
          </w:tcPr>
          <w:p w14:paraId="4CBC7856" w14:textId="4BB4CBA2" w:rsidR="008C25FA" w:rsidRPr="00054FA2" w:rsidRDefault="008C25FA" w:rsidP="00054FA2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44A440C4" w14:textId="77777777" w:rsidR="00054FA2" w:rsidRDefault="00054FA2" w:rsidP="00054FA2">
            <w:pPr>
              <w:pStyle w:val="ListParagraph"/>
              <w:numPr>
                <w:ilvl w:val="0"/>
                <w:numId w:val="6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Evidence of an on-going commitment to CPD</w:t>
            </w:r>
          </w:p>
          <w:p w14:paraId="75616710" w14:textId="77777777" w:rsidR="000278FF" w:rsidRDefault="000278FF" w:rsidP="00C945A6">
            <w:pPr>
              <w:rPr>
                <w:sz w:val="28"/>
                <w:szCs w:val="28"/>
              </w:rPr>
            </w:pPr>
          </w:p>
        </w:tc>
      </w:tr>
      <w:tr w:rsidR="000278FF" w14:paraId="12B07F67" w14:textId="77777777" w:rsidTr="000278FF">
        <w:tc>
          <w:tcPr>
            <w:tcW w:w="2972" w:type="dxa"/>
          </w:tcPr>
          <w:p w14:paraId="20BF2146" w14:textId="5D021AC5" w:rsidR="000278FF" w:rsidRPr="000278FF" w:rsidRDefault="000278FF" w:rsidP="00C945A6">
            <w:pPr>
              <w:rPr>
                <w:b/>
                <w:sz w:val="28"/>
                <w:szCs w:val="28"/>
              </w:rPr>
            </w:pPr>
            <w:r w:rsidRPr="000278FF">
              <w:rPr>
                <w:b/>
                <w:sz w:val="28"/>
                <w:szCs w:val="28"/>
              </w:rPr>
              <w:t>Others</w:t>
            </w:r>
          </w:p>
        </w:tc>
        <w:tc>
          <w:tcPr>
            <w:tcW w:w="3998" w:type="dxa"/>
          </w:tcPr>
          <w:p w14:paraId="70B9FB47" w14:textId="64A8B096" w:rsidR="000278FF" w:rsidRDefault="00D24D99" w:rsidP="008C25FA">
            <w:pPr>
              <w:pStyle w:val="ListParagraph"/>
              <w:numPr>
                <w:ilvl w:val="0"/>
                <w:numId w:val="6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Full driving license and acc</w:t>
            </w:r>
            <w:r w:rsidR="008C25FA">
              <w:rPr>
                <w:sz w:val="28"/>
                <w:szCs w:val="28"/>
              </w:rPr>
              <w:t>ess to own transport</w:t>
            </w:r>
          </w:p>
          <w:p w14:paraId="5F6C3D6A" w14:textId="30AD3712" w:rsidR="008C25FA" w:rsidRPr="00111402" w:rsidRDefault="008C25FA" w:rsidP="00111402">
            <w:pPr>
              <w:pStyle w:val="ListParagraph"/>
              <w:numPr>
                <w:ilvl w:val="0"/>
                <w:numId w:val="6"/>
              </w:numPr>
              <w:ind w:left="176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Flexibility to travel to events and different locations</w:t>
            </w:r>
          </w:p>
        </w:tc>
        <w:tc>
          <w:tcPr>
            <w:tcW w:w="3486" w:type="dxa"/>
          </w:tcPr>
          <w:p w14:paraId="567CF42E" w14:textId="77777777" w:rsidR="000278FF" w:rsidRDefault="000278FF" w:rsidP="00C945A6">
            <w:pPr>
              <w:rPr>
                <w:sz w:val="28"/>
                <w:szCs w:val="28"/>
              </w:rPr>
            </w:pPr>
          </w:p>
        </w:tc>
      </w:tr>
    </w:tbl>
    <w:p w14:paraId="75A264D0" w14:textId="5AF7643E" w:rsidR="000455AC" w:rsidRPr="00054FA2" w:rsidRDefault="00054FA2" w:rsidP="00C945A6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br/>
      </w:r>
      <w:r w:rsidRPr="00054FA2">
        <w:rPr>
          <w:b/>
          <w:color w:val="0070C0"/>
          <w:sz w:val="28"/>
          <w:szCs w:val="28"/>
        </w:rPr>
        <w:t>Person specification</w:t>
      </w:r>
    </w:p>
    <w:p w14:paraId="6401610E" w14:textId="386A9C11" w:rsidR="00C945A6" w:rsidRDefault="00C945A6" w:rsidP="00C945A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Excellent time management and organisation skills</w:t>
      </w:r>
      <w:r w:rsidR="001F0DD5">
        <w:rPr>
          <w:sz w:val="28"/>
          <w:szCs w:val="28"/>
        </w:rPr>
        <w:t>.</w:t>
      </w:r>
    </w:p>
    <w:p w14:paraId="51EB4B8B" w14:textId="6CF1FDEE" w:rsidR="00C945A6" w:rsidRDefault="00C945A6" w:rsidP="00C945A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945A6">
        <w:rPr>
          <w:sz w:val="28"/>
          <w:szCs w:val="28"/>
        </w:rPr>
        <w:t>Maintain a flexible approach to tasks they are required to undertake</w:t>
      </w:r>
      <w:r w:rsidR="001F0DD5">
        <w:rPr>
          <w:sz w:val="28"/>
          <w:szCs w:val="28"/>
        </w:rPr>
        <w:t>.</w:t>
      </w:r>
    </w:p>
    <w:p w14:paraId="234B281F" w14:textId="1AA797C9" w:rsidR="00C20E27" w:rsidRDefault="00C20E27" w:rsidP="00C945A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Be proactive and maintain motivation to deliver their role</w:t>
      </w:r>
      <w:r w:rsidR="001F0DD5">
        <w:rPr>
          <w:sz w:val="28"/>
          <w:szCs w:val="28"/>
        </w:rPr>
        <w:t>.</w:t>
      </w:r>
    </w:p>
    <w:p w14:paraId="0CACD920" w14:textId="2A76CB78" w:rsidR="00C945A6" w:rsidRPr="00453F58" w:rsidRDefault="00C20E27" w:rsidP="00453F5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Be a team player and be prepared to support other areas of the Partnership as the work load dictates</w:t>
      </w:r>
      <w:r w:rsidR="001F0DD5">
        <w:rPr>
          <w:sz w:val="28"/>
          <w:szCs w:val="28"/>
        </w:rPr>
        <w:t>.</w:t>
      </w:r>
    </w:p>
    <w:p w14:paraId="128C3254" w14:textId="49D9C938" w:rsidR="00C945A6" w:rsidRPr="00FD662A" w:rsidRDefault="00C945A6" w:rsidP="00C20E27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C945A6">
        <w:rPr>
          <w:sz w:val="28"/>
          <w:szCs w:val="28"/>
        </w:rPr>
        <w:t>Understand links across the various teams within the Partnership and how their role links with these</w:t>
      </w:r>
      <w:r w:rsidR="001F0DD5">
        <w:rPr>
          <w:sz w:val="28"/>
          <w:szCs w:val="28"/>
        </w:rPr>
        <w:t>.</w:t>
      </w:r>
    </w:p>
    <w:p w14:paraId="02CDC886" w14:textId="4309564A" w:rsidR="00FD662A" w:rsidRPr="00FD662A" w:rsidRDefault="00FD662A" w:rsidP="00C20E27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28"/>
          <w:szCs w:val="28"/>
        </w:rPr>
        <w:lastRenderedPageBreak/>
        <w:t xml:space="preserve">Maintain a collaborative approach to </w:t>
      </w:r>
      <w:r w:rsidR="00DF38A2">
        <w:rPr>
          <w:sz w:val="28"/>
          <w:szCs w:val="28"/>
        </w:rPr>
        <w:t>the completion</w:t>
      </w:r>
      <w:r>
        <w:rPr>
          <w:sz w:val="28"/>
          <w:szCs w:val="28"/>
        </w:rPr>
        <w:t xml:space="preserve"> of tasks</w:t>
      </w:r>
      <w:r w:rsidR="001F0DD5">
        <w:rPr>
          <w:sz w:val="28"/>
          <w:szCs w:val="28"/>
        </w:rPr>
        <w:t>.</w:t>
      </w:r>
    </w:p>
    <w:p w14:paraId="7EE2EB0E" w14:textId="584032C4" w:rsidR="00FD662A" w:rsidRPr="00453F58" w:rsidRDefault="00FD662A" w:rsidP="00C20E27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28"/>
          <w:szCs w:val="28"/>
        </w:rPr>
        <w:t>Provide an excellent level of customer service</w:t>
      </w:r>
      <w:r w:rsidR="001F0DD5">
        <w:rPr>
          <w:sz w:val="28"/>
          <w:szCs w:val="28"/>
        </w:rPr>
        <w:t>.</w:t>
      </w:r>
    </w:p>
    <w:p w14:paraId="6552AAB8" w14:textId="31E879E5" w:rsidR="00453F58" w:rsidRPr="00FD662A" w:rsidRDefault="00453F58" w:rsidP="00C20E27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28"/>
          <w:szCs w:val="28"/>
        </w:rPr>
        <w:t>Be energetic and enthusiastic and convey a p</w:t>
      </w:r>
      <w:r w:rsidR="000B42DD">
        <w:rPr>
          <w:sz w:val="28"/>
          <w:szCs w:val="28"/>
        </w:rPr>
        <w:t>ositive image of the partnership</w:t>
      </w:r>
      <w:r w:rsidR="001F0DD5">
        <w:rPr>
          <w:sz w:val="28"/>
          <w:szCs w:val="28"/>
        </w:rPr>
        <w:t>.</w:t>
      </w:r>
    </w:p>
    <w:p w14:paraId="38B4DEAF" w14:textId="3E992739" w:rsidR="00FD662A" w:rsidRPr="00C20E27" w:rsidRDefault="00FD662A" w:rsidP="00C20E27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28"/>
          <w:szCs w:val="28"/>
        </w:rPr>
        <w:t>Uphold the Trust Behaviours at all times</w:t>
      </w:r>
      <w:r w:rsidR="001F0DD5">
        <w:rPr>
          <w:sz w:val="28"/>
          <w:szCs w:val="28"/>
        </w:rPr>
        <w:t>.</w:t>
      </w:r>
    </w:p>
    <w:p w14:paraId="00B60102" w14:textId="3B79B73A" w:rsidR="00111402" w:rsidRPr="00111402" w:rsidRDefault="00111402" w:rsidP="00111402">
      <w:pPr>
        <w:rPr>
          <w:sz w:val="28"/>
          <w:szCs w:val="28"/>
        </w:rPr>
      </w:pPr>
      <w:r w:rsidRPr="00111402">
        <w:rPr>
          <w:sz w:val="28"/>
          <w:szCs w:val="28"/>
        </w:rPr>
        <w:t>Our organisation is committed to safeguarding and pro</w:t>
      </w:r>
      <w:r>
        <w:rPr>
          <w:sz w:val="28"/>
          <w:szCs w:val="28"/>
        </w:rPr>
        <w:t xml:space="preserve">moting the welfare of children </w:t>
      </w:r>
      <w:r w:rsidRPr="00111402">
        <w:rPr>
          <w:sz w:val="28"/>
          <w:szCs w:val="28"/>
        </w:rPr>
        <w:t>and expects all staff and post holde</w:t>
      </w:r>
      <w:r>
        <w:rPr>
          <w:sz w:val="28"/>
          <w:szCs w:val="28"/>
        </w:rPr>
        <w:t xml:space="preserve">rs to share this commitment. </w:t>
      </w:r>
    </w:p>
    <w:p w14:paraId="7A97B2CC" w14:textId="1FBA4098" w:rsidR="00AE29E3" w:rsidRDefault="00111402" w:rsidP="00AE29E3">
      <w:pPr>
        <w:rPr>
          <w:rFonts w:cstheme="minorHAnsi"/>
          <w:sz w:val="28"/>
          <w:szCs w:val="28"/>
        </w:rPr>
      </w:pPr>
      <w:r w:rsidRPr="00111402">
        <w:rPr>
          <w:rFonts w:cstheme="minorHAnsi"/>
          <w:sz w:val="28"/>
          <w:szCs w:val="28"/>
        </w:rPr>
        <w:t>We are committed to equality of</w:t>
      </w:r>
      <w:r w:rsidRPr="00111402">
        <w:rPr>
          <w:rFonts w:cstheme="minorHAnsi"/>
          <w:b/>
          <w:sz w:val="28"/>
          <w:szCs w:val="28"/>
        </w:rPr>
        <w:t xml:space="preserve"> </w:t>
      </w:r>
      <w:r w:rsidRPr="00111402">
        <w:rPr>
          <w:rStyle w:val="Strong"/>
          <w:rFonts w:cstheme="minorHAnsi"/>
          <w:b w:val="0"/>
          <w:sz w:val="28"/>
          <w:szCs w:val="28"/>
        </w:rPr>
        <w:t>opportunity</w:t>
      </w:r>
      <w:r w:rsidRPr="00111402">
        <w:rPr>
          <w:rFonts w:cstheme="minorHAnsi"/>
          <w:sz w:val="28"/>
          <w:szCs w:val="28"/>
        </w:rPr>
        <w:t xml:space="preserve"> for all </w:t>
      </w:r>
      <w:r>
        <w:rPr>
          <w:rFonts w:cstheme="minorHAnsi"/>
          <w:sz w:val="28"/>
          <w:szCs w:val="28"/>
        </w:rPr>
        <w:t>staff and applicants. A</w:t>
      </w:r>
      <w:r w:rsidRPr="00111402">
        <w:rPr>
          <w:rFonts w:cstheme="minorHAnsi"/>
          <w:sz w:val="28"/>
          <w:szCs w:val="28"/>
        </w:rPr>
        <w:t>pplications from individuals are encouraged regardless of age, disability, sex, gender reassignment, sexual orientation, pregnancy and maternity, race, religion or belief and marriage and civil partnerships.</w:t>
      </w:r>
    </w:p>
    <w:p w14:paraId="474CB7B2" w14:textId="77777777" w:rsidR="00111402" w:rsidRPr="00111402" w:rsidRDefault="00111402" w:rsidP="00AE29E3">
      <w:pPr>
        <w:rPr>
          <w:rFonts w:cstheme="minorHAnsi"/>
          <w:sz w:val="28"/>
          <w:szCs w:val="28"/>
        </w:rPr>
      </w:pPr>
    </w:p>
    <w:p w14:paraId="08C542A9" w14:textId="77777777" w:rsidR="00AE29E3" w:rsidRPr="00111402" w:rsidRDefault="00AE29E3" w:rsidP="00AE29E3">
      <w:pPr>
        <w:rPr>
          <w:sz w:val="28"/>
          <w:szCs w:val="28"/>
        </w:rPr>
      </w:pPr>
    </w:p>
    <w:p w14:paraId="672F93FA" w14:textId="77777777" w:rsidR="00AE29E3" w:rsidRPr="00AE29E3" w:rsidRDefault="00AE29E3" w:rsidP="00AE29E3">
      <w:pPr>
        <w:rPr>
          <w:sz w:val="36"/>
          <w:szCs w:val="36"/>
        </w:rPr>
      </w:pPr>
    </w:p>
    <w:sectPr w:rsidR="00AE29E3" w:rsidRPr="00AE29E3" w:rsidSect="00DE6E58">
      <w:headerReference w:type="default" r:id="rId10"/>
      <w:footerReference w:type="default" r:id="rId11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48AD5F" w14:textId="77777777" w:rsidR="006C010B" w:rsidRDefault="006C010B" w:rsidP="003D462D">
      <w:pPr>
        <w:spacing w:after="0" w:line="240" w:lineRule="auto"/>
      </w:pPr>
      <w:r>
        <w:separator/>
      </w:r>
    </w:p>
  </w:endnote>
  <w:endnote w:type="continuationSeparator" w:id="0">
    <w:p w14:paraId="40850FC7" w14:textId="77777777" w:rsidR="006C010B" w:rsidRDefault="006C010B" w:rsidP="003D4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EDEB3" w14:textId="552AD5AB" w:rsidR="003D462D" w:rsidRDefault="00184DC7" w:rsidP="00CB338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753DFFA" wp14:editId="1C11D146">
          <wp:simplePos x="0" y="0"/>
          <wp:positionH relativeFrom="page">
            <wp:posOffset>0</wp:posOffset>
          </wp:positionH>
          <wp:positionV relativeFrom="page">
            <wp:posOffset>9732315</wp:posOffset>
          </wp:positionV>
          <wp:extent cx="7549286" cy="968055"/>
          <wp:effectExtent l="0" t="0" r="0" b="3810"/>
          <wp:wrapTight wrapText="bothSides">
            <wp:wrapPolygon edited="0">
              <wp:start x="0" y="0"/>
              <wp:lineTo x="0" y="21260"/>
              <wp:lineTo x="21531" y="21260"/>
              <wp:lineTo x="21531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HT Letterhead - Awards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86" cy="968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A5D3D7" w14:textId="77777777" w:rsidR="006C010B" w:rsidRDefault="006C010B" w:rsidP="003D462D">
      <w:pPr>
        <w:spacing w:after="0" w:line="240" w:lineRule="auto"/>
      </w:pPr>
      <w:r>
        <w:separator/>
      </w:r>
    </w:p>
  </w:footnote>
  <w:footnote w:type="continuationSeparator" w:id="0">
    <w:p w14:paraId="0FE83D6E" w14:textId="77777777" w:rsidR="006C010B" w:rsidRDefault="006C010B" w:rsidP="003D4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2EF5A" w14:textId="77777777" w:rsidR="003D462D" w:rsidRDefault="003D462D" w:rsidP="003D462D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4A7A75D" wp14:editId="355DF372">
          <wp:simplePos x="0" y="0"/>
          <wp:positionH relativeFrom="page">
            <wp:align>left</wp:align>
          </wp:positionH>
          <wp:positionV relativeFrom="paragraph">
            <wp:posOffset>-442645</wp:posOffset>
          </wp:positionV>
          <wp:extent cx="7682865" cy="2618740"/>
          <wp:effectExtent l="0" t="0" r="0" b="0"/>
          <wp:wrapTight wrapText="bothSides">
            <wp:wrapPolygon edited="0">
              <wp:start x="0" y="0"/>
              <wp:lineTo x="0" y="21370"/>
              <wp:lineTo x="21530" y="21370"/>
              <wp:lineTo x="21530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T Letterhead - Awards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865" cy="2618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E53453" w14:textId="77777777" w:rsidR="003D462D" w:rsidRDefault="003D462D" w:rsidP="003D462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D45BF"/>
    <w:multiLevelType w:val="hybridMultilevel"/>
    <w:tmpl w:val="9C2A8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D0CD4"/>
    <w:multiLevelType w:val="hybridMultilevel"/>
    <w:tmpl w:val="8A5ED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857D2"/>
    <w:multiLevelType w:val="hybridMultilevel"/>
    <w:tmpl w:val="9D6E1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411C8"/>
    <w:multiLevelType w:val="hybridMultilevel"/>
    <w:tmpl w:val="D584A9FA"/>
    <w:lvl w:ilvl="0" w:tplc="7A64D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E38C9"/>
    <w:multiLevelType w:val="hybridMultilevel"/>
    <w:tmpl w:val="8B941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33678"/>
    <w:multiLevelType w:val="hybridMultilevel"/>
    <w:tmpl w:val="A216A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C74D50"/>
    <w:multiLevelType w:val="hybridMultilevel"/>
    <w:tmpl w:val="69927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A17B01"/>
    <w:multiLevelType w:val="hybridMultilevel"/>
    <w:tmpl w:val="C40C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62D"/>
    <w:rsid w:val="000278FF"/>
    <w:rsid w:val="000455AC"/>
    <w:rsid w:val="00054FA2"/>
    <w:rsid w:val="000B42DD"/>
    <w:rsid w:val="000E7955"/>
    <w:rsid w:val="00111402"/>
    <w:rsid w:val="00184DC7"/>
    <w:rsid w:val="001B5ADC"/>
    <w:rsid w:val="001C22E7"/>
    <w:rsid w:val="001D7F62"/>
    <w:rsid w:val="001F0DD5"/>
    <w:rsid w:val="00237A5F"/>
    <w:rsid w:val="00307D8D"/>
    <w:rsid w:val="003A554A"/>
    <w:rsid w:val="003B0510"/>
    <w:rsid w:val="003C4581"/>
    <w:rsid w:val="003D462D"/>
    <w:rsid w:val="00406CD2"/>
    <w:rsid w:val="00453F58"/>
    <w:rsid w:val="004E0118"/>
    <w:rsid w:val="00563078"/>
    <w:rsid w:val="00572062"/>
    <w:rsid w:val="005840E4"/>
    <w:rsid w:val="005E53CE"/>
    <w:rsid w:val="00613F6C"/>
    <w:rsid w:val="00625661"/>
    <w:rsid w:val="00633EE5"/>
    <w:rsid w:val="006C010B"/>
    <w:rsid w:val="006D5EBC"/>
    <w:rsid w:val="006F2E16"/>
    <w:rsid w:val="00771FEF"/>
    <w:rsid w:val="008C25FA"/>
    <w:rsid w:val="008C507B"/>
    <w:rsid w:val="00911772"/>
    <w:rsid w:val="009A77AA"/>
    <w:rsid w:val="00A13460"/>
    <w:rsid w:val="00A14660"/>
    <w:rsid w:val="00A315AA"/>
    <w:rsid w:val="00A31C64"/>
    <w:rsid w:val="00A32411"/>
    <w:rsid w:val="00AC0E2B"/>
    <w:rsid w:val="00AE29E3"/>
    <w:rsid w:val="00C20E27"/>
    <w:rsid w:val="00C945A6"/>
    <w:rsid w:val="00CB3387"/>
    <w:rsid w:val="00D21EE6"/>
    <w:rsid w:val="00D24D99"/>
    <w:rsid w:val="00D54202"/>
    <w:rsid w:val="00D909AF"/>
    <w:rsid w:val="00DD6149"/>
    <w:rsid w:val="00DE6E58"/>
    <w:rsid w:val="00DF2324"/>
    <w:rsid w:val="00DF38A2"/>
    <w:rsid w:val="00E85886"/>
    <w:rsid w:val="00E92DE1"/>
    <w:rsid w:val="00F42082"/>
    <w:rsid w:val="00FD662A"/>
    <w:rsid w:val="00FE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8A1EA6"/>
  <w15:chartTrackingRefBased/>
  <w15:docId w15:val="{6E548D67-DB29-4E82-9E05-C025979E0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62D"/>
  </w:style>
  <w:style w:type="paragraph" w:styleId="Footer">
    <w:name w:val="footer"/>
    <w:basedOn w:val="Normal"/>
    <w:link w:val="FooterChar"/>
    <w:uiPriority w:val="99"/>
    <w:unhideWhenUsed/>
    <w:rsid w:val="003D4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62D"/>
  </w:style>
  <w:style w:type="paragraph" w:styleId="ListParagraph">
    <w:name w:val="List Paragraph"/>
    <w:basedOn w:val="Normal"/>
    <w:uiPriority w:val="34"/>
    <w:qFormat/>
    <w:rsid w:val="00AE29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D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D8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72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0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0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062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27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114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0F3E7D6F14CA4B8C2095C6C85F848C" ma:contentTypeVersion="8" ma:contentTypeDescription="Create a new document." ma:contentTypeScope="" ma:versionID="0dd661ea6e8b69f5cb8e90b579f01aa2">
  <xsd:schema xmlns:xsd="http://www.w3.org/2001/XMLSchema" xmlns:xs="http://www.w3.org/2001/XMLSchema" xmlns:p="http://schemas.microsoft.com/office/2006/metadata/properties" xmlns:ns2="8f6ec501-ee9c-404d-bb9d-be31c78c5139" xmlns:ns3="41d48007-c534-4346-a956-764e814c42ce" targetNamespace="http://schemas.microsoft.com/office/2006/metadata/properties" ma:root="true" ma:fieldsID="4dd17c6f09a826f2077fa3246832bfca" ns2:_="" ns3:_="">
    <xsd:import namespace="8f6ec501-ee9c-404d-bb9d-be31c78c5139"/>
    <xsd:import namespace="41d48007-c534-4346-a956-764e814c42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ec501-ee9c-404d-bb9d-be31c78c51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48007-c534-4346-a956-764e814c42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6F66F0-49EE-4384-821F-286139108404}">
  <ds:schemaRefs>
    <ds:schemaRef ds:uri="8f6ec501-ee9c-404d-bb9d-be31c78c5139"/>
    <ds:schemaRef ds:uri="http://purl.org/dc/elements/1.1/"/>
    <ds:schemaRef ds:uri="http://schemas.microsoft.com/office/2006/documentManagement/types"/>
    <ds:schemaRef ds:uri="41d48007-c534-4346-a956-764e814c42c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3C2DA19-E3E9-45F0-953C-933274573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6ec501-ee9c-404d-bb9d-be31c78c5139"/>
    <ds:schemaRef ds:uri="41d48007-c534-4346-a956-764e814c42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B890B5-3419-4BFB-A3B2-315C690BC8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B160C4A6</Template>
  <TotalTime>0</TotalTime>
  <Pages>6</Pages>
  <Words>935</Words>
  <Characters>5331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Tomlinson</dc:creator>
  <cp:keywords/>
  <dc:description/>
  <cp:lastModifiedBy>Kate Gilbert</cp:lastModifiedBy>
  <cp:revision>2</cp:revision>
  <cp:lastPrinted>2019-02-22T14:45:00Z</cp:lastPrinted>
  <dcterms:created xsi:type="dcterms:W3CDTF">2019-03-12T08:13:00Z</dcterms:created>
  <dcterms:modified xsi:type="dcterms:W3CDTF">2019-03-12T08:13:00Z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0x010100A60F3E7D6F14CA4B8C2095C6C85F848C</vt:lpwstr>
  </property>
</Properties>
</file>